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1CA" w:rsidRPr="00BB4644" w:rsidRDefault="00B141CA" w:rsidP="00BB4644">
      <w:r>
        <w:t>Silbentrennung, 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</w:t>
      </w:r>
      <w:r>
        <w:t>n</w:t>
      </w:r>
      <w:r>
        <w:t>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rPr>
          <w:noProof/>
        </w:rPr>
        <w:t>Silbentrennung</w:t>
      </w:r>
      <w:r>
        <w:t>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 w:rsidRPr="008A097C">
        <w:rPr>
          <w:noProof/>
          <w:highlight w:val="yellow"/>
        </w:rPr>
        <w:t>Silbentrennung</w:t>
      </w:r>
      <w:r>
        <w:t>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</w:t>
      </w:r>
      <w:r>
        <w:t>n</w:t>
      </w:r>
      <w:r>
        <w:t>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</w:t>
      </w:r>
      <w:r>
        <w:t>l</w:t>
      </w:r>
      <w:r>
        <w:t>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</w:t>
      </w:r>
      <w:r>
        <w:t>n</w:t>
      </w:r>
      <w:r>
        <w:t>nung,</w:t>
      </w:r>
      <w:r w:rsidRPr="00BB4644">
        <w:t xml:space="preserve"> </w:t>
      </w:r>
      <w:r>
        <w:rPr>
          <w:noProof/>
        </w:rPr>
        <w:t>Silbentrennung</w:t>
      </w:r>
      <w:r>
        <w:t>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>
        <w:t>Silbentrennung,</w:t>
      </w:r>
      <w:r w:rsidRPr="00BB4644">
        <w:t xml:space="preserve"> </w:t>
      </w:r>
      <w:r w:rsidRPr="008A097C">
        <w:rPr>
          <w:noProof/>
          <w:highlight w:val="yellow"/>
        </w:rPr>
        <w:t>Silbentre</w:t>
      </w:r>
      <w:r w:rsidRPr="008A097C">
        <w:rPr>
          <w:noProof/>
          <w:highlight w:val="yellow"/>
        </w:rPr>
        <w:t>n</w:t>
      </w:r>
      <w:r w:rsidRPr="008A097C">
        <w:rPr>
          <w:noProof/>
          <w:highlight w:val="yellow"/>
        </w:rPr>
        <w:t>nung,</w:t>
      </w:r>
      <w:r w:rsidRPr="00BB4644">
        <w:t xml:space="preserve"> </w:t>
      </w:r>
      <w:r>
        <w:t>Silbentrennung,</w:t>
      </w:r>
    </w:p>
    <w:sectPr w:rsidR="00B141CA" w:rsidRPr="00BB4644" w:rsidSect="00806CD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stylePaneFormatFilter w:val="3F01"/>
  <w:defaultTabStop w:val="708"/>
  <w:autoHyphenation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24E9"/>
    <w:rsid w:val="00064AB3"/>
    <w:rsid w:val="000A152A"/>
    <w:rsid w:val="001D72E9"/>
    <w:rsid w:val="00202042"/>
    <w:rsid w:val="00255536"/>
    <w:rsid w:val="002A60AD"/>
    <w:rsid w:val="003453A8"/>
    <w:rsid w:val="003D55C1"/>
    <w:rsid w:val="003F24E9"/>
    <w:rsid w:val="0041136B"/>
    <w:rsid w:val="004144DE"/>
    <w:rsid w:val="004B3CF9"/>
    <w:rsid w:val="005558FD"/>
    <w:rsid w:val="007B3BAA"/>
    <w:rsid w:val="00806CDA"/>
    <w:rsid w:val="0088711E"/>
    <w:rsid w:val="008A097C"/>
    <w:rsid w:val="008D6B03"/>
    <w:rsid w:val="00911EFE"/>
    <w:rsid w:val="00967436"/>
    <w:rsid w:val="00976F87"/>
    <w:rsid w:val="009A38AC"/>
    <w:rsid w:val="009C08B3"/>
    <w:rsid w:val="00A01BAE"/>
    <w:rsid w:val="00A20E30"/>
    <w:rsid w:val="00A703DB"/>
    <w:rsid w:val="00B141CA"/>
    <w:rsid w:val="00B9681D"/>
    <w:rsid w:val="00BB4644"/>
    <w:rsid w:val="00BB4F0A"/>
    <w:rsid w:val="00C61467"/>
    <w:rsid w:val="00C63EEE"/>
    <w:rsid w:val="00C65AD5"/>
    <w:rsid w:val="00CD1B6C"/>
    <w:rsid w:val="00CD7732"/>
    <w:rsid w:val="00EF0768"/>
    <w:rsid w:val="00F00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4E9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87</Words>
  <Characters>553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Das ist ein Test zur Silbentrennung</dc:title>
  <dc:subject/>
  <dc:creator>SL</dc:creator>
  <cp:keywords/>
  <dc:description/>
  <cp:lastModifiedBy>SL</cp:lastModifiedBy>
  <cp:revision>3</cp:revision>
  <dcterms:created xsi:type="dcterms:W3CDTF">2025-10-19T12:44:00Z</dcterms:created>
  <dcterms:modified xsi:type="dcterms:W3CDTF">2025-10-19T12:47:00Z</dcterms:modified>
</cp:coreProperties>
</file>