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B073" w14:textId="77777777" w:rsidR="00582DB9" w:rsidRDefault="002325C3">
      <w:pPr>
        <w:pStyle w:val="Titel"/>
      </w:pPr>
      <w:proofErr w:type="spellStart"/>
      <w:r>
        <w:t>Titel</w:t>
      </w:r>
      <w:proofErr w:type="spellEnd"/>
    </w:p>
    <w:p w14:paraId="20DD0060" w14:textId="5844B8EF" w:rsidR="00582DB9" w:rsidRDefault="002325C3">
      <w:pPr>
        <w:pStyle w:val="Untertitel"/>
      </w:pPr>
      <w:r>
        <w:t>Autor</w:t>
      </w:r>
    </w:p>
    <w:p w14:paraId="5F7796D1" w14:textId="3C5EB892" w:rsidR="00866D9C" w:rsidRDefault="00866D9C" w:rsidP="00866D9C">
      <w:r w:rsidRPr="00866D9C">
        <w:rPr>
          <w:b/>
          <w:bCs/>
        </w:rPr>
        <w:t>Synopsis:</w:t>
      </w:r>
      <w:r w:rsidRPr="00866D9C">
        <w:t> Melinda is a highly driven executive of a major aerospace company. Life was perfect until she tangled with the Donaldson family - a group of the most arrogant and difficult people she had ever met. After that, life gets a little strange.</w:t>
      </w:r>
      <w:r w:rsidRPr="00866D9C">
        <w:br/>
      </w:r>
      <w:r w:rsidRPr="00866D9C">
        <w:rPr>
          <w:b/>
          <w:bCs/>
        </w:rPr>
        <w:t>Age Rating:</w:t>
      </w:r>
      <w:r w:rsidRPr="00866D9C">
        <w:t> Older than 13</w:t>
      </w:r>
      <w:r w:rsidRPr="00866D9C">
        <w:br/>
      </w:r>
      <w:r w:rsidRPr="00866D9C">
        <w:rPr>
          <w:b/>
          <w:bCs/>
        </w:rPr>
        <w:t>Genre:</w:t>
      </w:r>
      <w:r w:rsidRPr="00866D9C">
        <w:t> Comedy</w:t>
      </w:r>
      <w:r w:rsidRPr="00866D9C">
        <w:br/>
      </w:r>
      <w:r w:rsidRPr="00866D9C">
        <w:rPr>
          <w:b/>
          <w:bCs/>
        </w:rPr>
        <w:t>Codes:</w:t>
      </w:r>
      <w:r w:rsidRPr="00866D9C">
        <w:t> Romance, Humor, Drama, Workplace</w:t>
      </w:r>
      <w:r w:rsidRPr="00866D9C">
        <w:br/>
      </w:r>
      <w:r w:rsidRPr="00866D9C">
        <w:rPr>
          <w:b/>
          <w:bCs/>
        </w:rPr>
        <w:t>Size:</w:t>
      </w:r>
      <w:r w:rsidRPr="00866D9C">
        <w:t> 120 KB | 22,784 Words | </w:t>
      </w:r>
      <w:r w:rsidRPr="00866D9C">
        <w:rPr>
          <w:b/>
          <w:bCs/>
        </w:rPr>
        <w:t>Votes:</w:t>
      </w:r>
      <w:r w:rsidRPr="00866D9C">
        <w:t> 47 | </w:t>
      </w:r>
      <w:r w:rsidRPr="00866D9C">
        <w:rPr>
          <w:b/>
          <w:bCs/>
        </w:rPr>
        <w:t>Score:</w:t>
      </w:r>
      <w:r w:rsidRPr="00866D9C">
        <w:t> 8.28</w:t>
      </w:r>
      <w:r w:rsidRPr="00866D9C">
        <w:br/>
      </w:r>
      <w:r w:rsidRPr="00866D9C">
        <w:rPr>
          <w:b/>
          <w:bCs/>
        </w:rPr>
        <w:t>Posted:</w:t>
      </w:r>
      <w:r w:rsidRPr="00866D9C">
        <w:t> 2022-03-26 </w:t>
      </w:r>
      <w:r w:rsidRPr="00866D9C">
        <w:rPr>
          <w:i/>
          <w:iCs/>
        </w:rPr>
        <w:t>in progress</w:t>
      </w:r>
      <w:r w:rsidRPr="00866D9C">
        <w:t> </w:t>
      </w:r>
      <w:r w:rsidRPr="00866D9C">
        <w:rPr>
          <w:b/>
          <w:bCs/>
        </w:rPr>
        <w:t>Updated:</w:t>
      </w:r>
      <w:r w:rsidRPr="00866D9C">
        <w:t> 2022-03-31</w:t>
      </w:r>
    </w:p>
    <w:p w14:paraId="596426C2" w14:textId="77777777" w:rsidR="00582DB9" w:rsidRDefault="002325C3">
      <w:pPr>
        <w:pStyle w:val="berschrift1"/>
      </w:pPr>
      <w:r>
        <w:lastRenderedPageBreak/>
        <w:t>Chapter 1</w:t>
      </w:r>
    </w:p>
    <w:p w14:paraId="722FD00B" w14:textId="77777777" w:rsidR="00582DB9" w:rsidRDefault="002325C3">
      <w:proofErr w:type="spellStart"/>
      <w:r>
        <w:t>Standardtext</w:t>
      </w:r>
      <w:proofErr w:type="spellEnd"/>
    </w:p>
    <w:sectPr w:rsidR="00582DB9">
      <w:endnotePr>
        <w:numFmt w:val="decimal"/>
      </w:endnotePr>
      <w:type w:val="continuous"/>
      <w:pgSz w:w="11907" w:h="16839"/>
      <w:pgMar w:top="1134" w:right="1134" w:bottom="113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Roboto Serif">
    <w:panose1 w:val="00000000000000000000"/>
    <w:charset w:val="00"/>
    <w:family w:val="auto"/>
    <w:pitch w:val="variable"/>
    <w:sig w:usb0="A10000FF" w:usb1="5000667B" w:usb2="00000000" w:usb3="00000000" w:csb0="00000193" w:csb1="00000000"/>
  </w:font>
  <w:font w:name="Roboto Slab">
    <w:panose1 w:val="00000000000000000000"/>
    <w:charset w:val="00"/>
    <w:family w:val="auto"/>
    <w:pitch w:val="variable"/>
    <w:sig w:usb0="200002FF" w:usb1="0000005B" w:usb2="00000020" w:usb3="00000000" w:csb0="0000019F" w:csb1="00000000"/>
  </w:font>
  <w:font w:name="Roboto Slab Black">
    <w:panose1 w:val="00000000000000000000"/>
    <w:charset w:val="00"/>
    <w:family w:val="auto"/>
    <w:pitch w:val="variable"/>
    <w:sig w:usb0="200002FF" w:usb1="0000005B" w:usb2="00000020" w:usb3="00000000" w:csb0="0000019F" w:csb1="00000000"/>
  </w:font>
  <w:font w:name="TheMix 8-ExtraBold Caps">
    <w:panose1 w:val="02000803000000000003"/>
    <w:charset w:val="00"/>
    <w:family w:val="modern"/>
    <w:notTrueType/>
    <w:pitch w:val="variable"/>
    <w:sig w:usb0="A00000AF" w:usb1="5000204A" w:usb2="00000000" w:usb3="00000000" w:csb0="00000111" w:csb1="00000000"/>
  </w:font>
  <w:font w:name="TheMix 9-Black Caps">
    <w:panose1 w:val="02000903000000000003"/>
    <w:charset w:val="00"/>
    <w:family w:val="modern"/>
    <w:notTrueType/>
    <w:pitch w:val="variable"/>
    <w:sig w:usb0="A00000AF" w:usb1="5000204A" w:usb2="00000000" w:usb3="00000000" w:csb0="00000111" w:csb1="00000000"/>
  </w:font>
  <w:font w:name="TheMix 9-Black">
    <w:panose1 w:val="02000903000000000003"/>
    <w:charset w:val="00"/>
    <w:family w:val="modern"/>
    <w:notTrueType/>
    <w:pitch w:val="variable"/>
    <w:sig w:usb0="A00000AF" w:usb1="5000204A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7F403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0AC8D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73EDB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2D695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BE60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D30CD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47609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1ED7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F262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B0ED3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drawingGridHorizontalSpacing w:val="283"/>
  <w:drawingGridVerticalSpacing w:val="283"/>
  <w:doNotShadeFormData/>
  <w:characterSpacingControl w:val="doNotCompress"/>
  <w:savePreviewPicture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D9C"/>
    <w:rsid w:val="00125B8F"/>
    <w:rsid w:val="002325C3"/>
    <w:rsid w:val="00582DB9"/>
    <w:rsid w:val="006961B2"/>
    <w:rsid w:val="0086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E97C4"/>
  <w15:docId w15:val="{7E676F44-1B70-4EFD-98B8-FA8164211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ource Sans Pro" w:eastAsia="Source Sans Pro" w:hAnsi="Source Sans Pro" w:cs="Source Sans Pro"/>
        <w:kern w:val="1"/>
        <w:sz w:val="22"/>
        <w:szCs w:val="22"/>
        <w:lang w:val="en-US" w:eastAsia="zh-CN" w:bidi="ar-SA"/>
      </w:rPr>
    </w:rPrDefault>
    <w:pPrDefault>
      <w:pPr>
        <w:widowControl w:val="0"/>
        <w:spacing w:after="10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25B8F"/>
    <w:rPr>
      <w:rFonts w:ascii="Roboto Serif" w:eastAsia="Roboto Slab" w:hAnsi="Roboto Serif" w:cs="Roboto Slab"/>
      <w:kern w:val="20"/>
      <w:szCs w:val="20"/>
    </w:rPr>
  </w:style>
  <w:style w:type="paragraph" w:styleId="berschrift1">
    <w:name w:val="heading 1"/>
    <w:next w:val="Standard"/>
    <w:qFormat/>
    <w:rsid w:val="00125B8F"/>
    <w:pPr>
      <w:keepLines/>
      <w:pageBreakBefore/>
      <w:widowControl/>
      <w:spacing w:after="240" w:line="240" w:lineRule="auto"/>
      <w:contextualSpacing/>
      <w:outlineLvl w:val="0"/>
    </w:pPr>
    <w:rPr>
      <w:rFonts w:ascii="Roboto Slab Black" w:eastAsia="TheMix 8-ExtraBold Caps" w:hAnsi="Roboto Slab Black" w:cs="TheMix 8-ExtraBold Caps"/>
      <w:b/>
      <w:kern w:val="24"/>
      <w:sz w:val="26"/>
      <w:szCs w:val="24"/>
    </w:rPr>
  </w:style>
  <w:style w:type="paragraph" w:styleId="berschrift2">
    <w:name w:val="heading 2"/>
    <w:basedOn w:val="berschrift1"/>
    <w:next w:val="Standard"/>
    <w:qFormat/>
    <w:pPr>
      <w:spacing w:line="260" w:lineRule="atLeast"/>
      <w:outlineLvl w:val="1"/>
    </w:pPr>
    <w:rPr>
      <w:sz w:val="22"/>
      <w:szCs w:val="22"/>
    </w:rPr>
  </w:style>
  <w:style w:type="paragraph" w:styleId="berschrift3">
    <w:name w:val="heading 3"/>
    <w:basedOn w:val="berschrift2"/>
    <w:next w:val="Standard"/>
    <w:qFormat/>
    <w:pPr>
      <w:outlineLvl w:val="2"/>
    </w:p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qFormat/>
    <w:pPr>
      <w:pBdr>
        <w:top w:val="nil"/>
        <w:left w:val="nil"/>
        <w:bottom w:val="single" w:sz="8" w:space="12" w:color="000000"/>
        <w:right w:val="nil"/>
        <w:between w:val="nil"/>
      </w:pBdr>
      <w:suppressAutoHyphens/>
      <w:spacing w:before="2560" w:after="1280" w:line="264" w:lineRule="auto"/>
      <w:contextualSpacing/>
      <w:jc w:val="center"/>
    </w:pPr>
    <w:rPr>
      <w:rFonts w:ascii="TheMix 9-Black Caps" w:eastAsia="TheMix 9-Black Caps" w:hAnsi="TheMix 9-Black Caps" w:cs="TheMix 9-Black Caps"/>
      <w:smallCaps/>
      <w:color w:val="1E4779"/>
      <w:sz w:val="72"/>
      <w:szCs w:val="72"/>
    </w:rPr>
  </w:style>
  <w:style w:type="paragraph" w:styleId="Untertitel">
    <w:name w:val="Subtitle"/>
    <w:qFormat/>
    <w:pPr>
      <w:spacing w:before="720" w:after="640" w:line="240" w:lineRule="auto"/>
      <w:jc w:val="center"/>
    </w:pPr>
    <w:rPr>
      <w:rFonts w:ascii="TheMix 9-Black" w:eastAsia="TheMix 9-Black" w:hAnsi="TheMix 9-Black" w:cs="TheMix 9-Black"/>
      <w:color w:val="1E4779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okumente\Benutzerdefinierte%20Office-Vorlagen\eBook_A4_Roboto%20Serif_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heMix 8-ExtraBold Caps"/>
        <a:ea typeface="TheMix 8-ExtraBold Caps"/>
        <a:cs typeface="TheMix 8-ExtraBold Caps"/>
      </a:majorFont>
      <a:minorFont>
        <a:latin typeface="Roboto Slab"/>
        <a:ea typeface="Roboto Slab"/>
        <a:cs typeface="Roboto Slab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eBook_A4_Roboto Serif_11.dotx</Template>
  <TotalTime>0</TotalTime>
  <Pages>2</Pages>
  <Words>64</Words>
  <Characters>404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1</vt:i4>
      </vt:variant>
    </vt:vector>
  </HeadingPairs>
  <TitlesOfParts>
    <vt:vector size="2" baseType="lpstr">
      <vt:lpstr/>
      <vt:lpstr>Chapter 1</vt:lpstr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Funken</dc:creator>
  <cp:keywords/>
  <dc:description/>
  <cp:lastModifiedBy>Peter Funken</cp:lastModifiedBy>
  <cp:revision>1</cp:revision>
  <dcterms:created xsi:type="dcterms:W3CDTF">2022-04-01T09:04:00Z</dcterms:created>
  <dcterms:modified xsi:type="dcterms:W3CDTF">2022-04-01T09:26:00Z</dcterms:modified>
</cp:coreProperties>
</file>